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8C2CED" w:rsidRPr="006D29B8" w14:paraId="33B973B3" w14:textId="77777777" w:rsidTr="008C2CED">
        <w:tc>
          <w:tcPr>
            <w:tcW w:w="2547" w:type="dxa"/>
          </w:tcPr>
          <w:p w14:paraId="33B973B1" w14:textId="77777777" w:rsidR="008C2CED" w:rsidRPr="006D29B8" w:rsidRDefault="008C2CED">
            <w:pPr>
              <w:rPr>
                <w:sz w:val="24"/>
                <w:szCs w:val="24"/>
              </w:rPr>
            </w:pPr>
            <w:r w:rsidRPr="006D29B8">
              <w:rPr>
                <w:sz w:val="24"/>
                <w:szCs w:val="24"/>
              </w:rPr>
              <w:t>Report Title</w:t>
            </w:r>
          </w:p>
        </w:tc>
        <w:tc>
          <w:tcPr>
            <w:tcW w:w="6469" w:type="dxa"/>
          </w:tcPr>
          <w:p w14:paraId="33B973B2" w14:textId="77777777" w:rsidR="008C2CED" w:rsidRPr="006D29B8" w:rsidRDefault="007A59DC">
            <w:pPr>
              <w:rPr>
                <w:i/>
                <w:iCs/>
                <w:sz w:val="24"/>
                <w:szCs w:val="24"/>
              </w:rPr>
            </w:pPr>
            <w:r w:rsidRPr="006D29B8">
              <w:rPr>
                <w:i/>
                <w:iCs/>
                <w:sz w:val="24"/>
                <w:szCs w:val="24"/>
              </w:rPr>
              <w:t>Community Report</w:t>
            </w:r>
          </w:p>
        </w:tc>
      </w:tr>
      <w:tr w:rsidR="008C2CED" w:rsidRPr="006D29B8" w14:paraId="33B973B6" w14:textId="77777777" w:rsidTr="008C2CED">
        <w:tc>
          <w:tcPr>
            <w:tcW w:w="2547" w:type="dxa"/>
          </w:tcPr>
          <w:p w14:paraId="33B973B4" w14:textId="1B72ACA8" w:rsidR="008C2CED" w:rsidRPr="006D29B8" w:rsidRDefault="006A03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Clerk</w:t>
            </w:r>
          </w:p>
        </w:tc>
        <w:tc>
          <w:tcPr>
            <w:tcW w:w="6469" w:type="dxa"/>
          </w:tcPr>
          <w:p w14:paraId="33B973B5" w14:textId="36183ED9" w:rsidR="008C2CED" w:rsidRPr="006D29B8" w:rsidRDefault="006A03E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Chrissie Watts</w:t>
            </w:r>
          </w:p>
        </w:tc>
      </w:tr>
      <w:tr w:rsidR="005B7F10" w:rsidRPr="005B7F10" w14:paraId="33B973B9" w14:textId="77777777" w:rsidTr="008C2CED">
        <w:tc>
          <w:tcPr>
            <w:tcW w:w="2547" w:type="dxa"/>
          </w:tcPr>
          <w:p w14:paraId="33B973B7" w14:textId="77777777" w:rsidR="008C2CED" w:rsidRPr="005B7F10" w:rsidRDefault="008C2CED">
            <w:pPr>
              <w:rPr>
                <w:sz w:val="24"/>
                <w:szCs w:val="24"/>
              </w:rPr>
            </w:pPr>
            <w:r w:rsidRPr="005B7F10">
              <w:rPr>
                <w:sz w:val="24"/>
                <w:szCs w:val="24"/>
              </w:rPr>
              <w:t>PC Meeting Date</w:t>
            </w:r>
          </w:p>
        </w:tc>
        <w:tc>
          <w:tcPr>
            <w:tcW w:w="6469" w:type="dxa"/>
          </w:tcPr>
          <w:p w14:paraId="33B973B8" w14:textId="3BB0845C" w:rsidR="008C2CED" w:rsidRPr="005B7F10" w:rsidRDefault="006A03EF" w:rsidP="009A7262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13 April</w:t>
            </w:r>
            <w:r w:rsidR="00E5399E">
              <w:rPr>
                <w:i/>
                <w:iCs/>
                <w:sz w:val="24"/>
                <w:szCs w:val="24"/>
              </w:rPr>
              <w:t xml:space="preserve"> 2026</w:t>
            </w:r>
          </w:p>
        </w:tc>
      </w:tr>
      <w:tr w:rsidR="00245FAD" w:rsidRPr="00245FAD" w14:paraId="33B973BD" w14:textId="77777777" w:rsidTr="008C2CED">
        <w:tc>
          <w:tcPr>
            <w:tcW w:w="2547" w:type="dxa"/>
          </w:tcPr>
          <w:p w14:paraId="33B973BA" w14:textId="77777777" w:rsidR="008C2CED" w:rsidRPr="00245FAD" w:rsidRDefault="008C2CED">
            <w:pPr>
              <w:rPr>
                <w:sz w:val="24"/>
                <w:szCs w:val="24"/>
              </w:rPr>
            </w:pPr>
            <w:r w:rsidRPr="00245FAD">
              <w:rPr>
                <w:sz w:val="24"/>
                <w:szCs w:val="24"/>
              </w:rPr>
              <w:t>PC Meeting reference</w:t>
            </w:r>
          </w:p>
          <w:p w14:paraId="33B973BB" w14:textId="77777777" w:rsidR="008C2CED" w:rsidRPr="00245FAD" w:rsidRDefault="008C2CED">
            <w:pPr>
              <w:rPr>
                <w:sz w:val="24"/>
                <w:szCs w:val="24"/>
              </w:rPr>
            </w:pPr>
            <w:r w:rsidRPr="00245FAD">
              <w:rPr>
                <w:sz w:val="24"/>
                <w:szCs w:val="24"/>
              </w:rPr>
              <w:t>(if known)</w:t>
            </w:r>
          </w:p>
        </w:tc>
        <w:tc>
          <w:tcPr>
            <w:tcW w:w="6469" w:type="dxa"/>
          </w:tcPr>
          <w:p w14:paraId="33B973BC" w14:textId="4E575991" w:rsidR="008C2CED" w:rsidRPr="00245FAD" w:rsidRDefault="00B415BC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26/</w:t>
            </w:r>
            <w:r w:rsidR="002A3146">
              <w:rPr>
                <w:i/>
                <w:iCs/>
                <w:sz w:val="24"/>
                <w:szCs w:val="24"/>
              </w:rPr>
              <w:t>125</w:t>
            </w:r>
          </w:p>
        </w:tc>
      </w:tr>
    </w:tbl>
    <w:p w14:paraId="33B973BE" w14:textId="77777777" w:rsidR="00743DDA" w:rsidRDefault="00743D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7"/>
        <w:gridCol w:w="8329"/>
      </w:tblGrid>
      <w:tr w:rsidR="008C2CED" w14:paraId="33B973C1" w14:textId="77777777" w:rsidTr="00076029">
        <w:tc>
          <w:tcPr>
            <w:tcW w:w="687" w:type="dxa"/>
          </w:tcPr>
          <w:p w14:paraId="33B973BF" w14:textId="77777777" w:rsidR="008C2CED" w:rsidRPr="006D29B8" w:rsidRDefault="008C2CED">
            <w:pPr>
              <w:rPr>
                <w:sz w:val="24"/>
                <w:szCs w:val="24"/>
              </w:rPr>
            </w:pPr>
            <w:r w:rsidRPr="006D29B8">
              <w:rPr>
                <w:sz w:val="24"/>
                <w:szCs w:val="24"/>
              </w:rPr>
              <w:t>Item no.</w:t>
            </w:r>
          </w:p>
        </w:tc>
        <w:tc>
          <w:tcPr>
            <w:tcW w:w="8555" w:type="dxa"/>
          </w:tcPr>
          <w:p w14:paraId="33B973C0" w14:textId="77777777" w:rsidR="008C2CED" w:rsidRPr="006D29B8" w:rsidRDefault="008C2CED">
            <w:pPr>
              <w:rPr>
                <w:sz w:val="24"/>
                <w:szCs w:val="24"/>
              </w:rPr>
            </w:pPr>
            <w:r w:rsidRPr="006D29B8">
              <w:rPr>
                <w:sz w:val="24"/>
                <w:szCs w:val="24"/>
              </w:rPr>
              <w:t>Report</w:t>
            </w:r>
          </w:p>
        </w:tc>
      </w:tr>
      <w:tr w:rsidR="008C2CED" w14:paraId="33B973C8" w14:textId="77777777" w:rsidTr="00076029">
        <w:tc>
          <w:tcPr>
            <w:tcW w:w="687" w:type="dxa"/>
          </w:tcPr>
          <w:p w14:paraId="33B973C2" w14:textId="77777777" w:rsidR="008C2CED" w:rsidRPr="006D29B8" w:rsidRDefault="008C2CED">
            <w:pPr>
              <w:rPr>
                <w:sz w:val="24"/>
                <w:szCs w:val="24"/>
              </w:rPr>
            </w:pPr>
            <w:r w:rsidRPr="006D29B8">
              <w:rPr>
                <w:sz w:val="24"/>
                <w:szCs w:val="24"/>
              </w:rPr>
              <w:t>1</w:t>
            </w:r>
          </w:p>
        </w:tc>
        <w:tc>
          <w:tcPr>
            <w:tcW w:w="8555" w:type="dxa"/>
          </w:tcPr>
          <w:p w14:paraId="65F50176" w14:textId="77777777" w:rsidR="00F51443" w:rsidRDefault="007020C6" w:rsidP="00DD6334">
            <w:pPr>
              <w:pStyle w:val="ListParagraph"/>
              <w:numPr>
                <w:ilvl w:val="0"/>
                <w:numId w:val="10"/>
              </w:numPr>
              <w:ind w:left="304" w:hanging="304"/>
              <w:jc w:val="both"/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>I attended the Village Hall AGM on behalf of the Council on 2</w:t>
            </w:r>
            <w:r w:rsidR="00F87BDD"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 xml:space="preserve"> April 2026</w:t>
            </w:r>
          </w:p>
          <w:p w14:paraId="450120B6" w14:textId="77777777" w:rsidR="00F87BDD" w:rsidRDefault="00F87BDD" w:rsidP="00DD6334">
            <w:pPr>
              <w:pStyle w:val="ListParagraph"/>
              <w:numPr>
                <w:ilvl w:val="0"/>
                <w:numId w:val="10"/>
              </w:numPr>
              <w:ind w:left="304" w:hanging="304"/>
              <w:jc w:val="both"/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>The following points were discussed</w:t>
            </w:r>
          </w:p>
          <w:p w14:paraId="2C713423" w14:textId="77777777" w:rsidR="00F87BDD" w:rsidRDefault="00DC7607" w:rsidP="00DD6334">
            <w:pPr>
              <w:pStyle w:val="ListParagraph"/>
              <w:numPr>
                <w:ilvl w:val="0"/>
                <w:numId w:val="10"/>
              </w:numPr>
              <w:ind w:left="304" w:hanging="304"/>
              <w:jc w:val="both"/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>A report showing the annual accounts were shared at the meeting</w:t>
            </w:r>
          </w:p>
          <w:p w14:paraId="09E03BEA" w14:textId="77777777" w:rsidR="00DC7607" w:rsidRDefault="00DC7607" w:rsidP="00DD6334">
            <w:pPr>
              <w:pStyle w:val="ListParagraph"/>
              <w:numPr>
                <w:ilvl w:val="0"/>
                <w:numId w:val="10"/>
              </w:numPr>
              <w:ind w:left="304" w:hanging="304"/>
              <w:jc w:val="both"/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 xml:space="preserve">There are currently </w:t>
            </w:r>
            <w:r w:rsidR="008D4282"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 xml:space="preserve">5 trustees on the </w:t>
            </w:r>
            <w:r w:rsidR="004D7D5F"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>committee,</w:t>
            </w:r>
            <w:r w:rsidR="008D4282"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 xml:space="preserve"> and the constitution was set at 7. Two more </w:t>
            </w:r>
            <w:r w:rsidR="004D7D5F"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>committee members put themselves forward</w:t>
            </w:r>
          </w:p>
          <w:p w14:paraId="3FB3767C" w14:textId="77777777" w:rsidR="00637ED6" w:rsidRDefault="00637ED6" w:rsidP="00DD6334">
            <w:pPr>
              <w:pStyle w:val="ListParagraph"/>
              <w:numPr>
                <w:ilvl w:val="0"/>
                <w:numId w:val="10"/>
              </w:numPr>
              <w:ind w:left="304" w:hanging="304"/>
              <w:jc w:val="both"/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>A review of the constitution and the reserves policy was agreed</w:t>
            </w:r>
          </w:p>
          <w:p w14:paraId="66794423" w14:textId="77777777" w:rsidR="008206E5" w:rsidRDefault="008206E5" w:rsidP="00DD6334">
            <w:pPr>
              <w:pStyle w:val="ListParagraph"/>
              <w:numPr>
                <w:ilvl w:val="0"/>
                <w:numId w:val="10"/>
              </w:numPr>
              <w:ind w:left="304" w:hanging="304"/>
              <w:jc w:val="both"/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>Liz Watt agreed to continue as chairperson</w:t>
            </w:r>
          </w:p>
          <w:p w14:paraId="33B973C7" w14:textId="1504CC6B" w:rsidR="0069116D" w:rsidRPr="001D24EC" w:rsidRDefault="0069116D" w:rsidP="0069116D">
            <w:pPr>
              <w:pStyle w:val="ListParagraph"/>
              <w:ind w:left="304"/>
              <w:jc w:val="both"/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>The normal committee meeting then took place where</w:t>
            </w:r>
            <w:r w:rsidR="00DC4E7B"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 xml:space="preserve"> points discussed included,</w:t>
            </w:r>
            <w:r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 xml:space="preserve"> general repairs in and around the </w:t>
            </w:r>
            <w:r w:rsidR="00DC4E7B"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 xml:space="preserve">hall, the booking system </w:t>
            </w:r>
            <w:r w:rsidR="003A5739"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 xml:space="preserve">to be looked at, hiring fees to be reviewed in </w:t>
            </w:r>
            <w:r w:rsidR="00BF5C67"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>May, A model railway exhibition to take place in the Village Hall with buses to and from Corby</w:t>
            </w:r>
            <w:r w:rsidR="006411E8"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8C2CED" w14:paraId="33B973CD" w14:textId="77777777" w:rsidTr="00076029">
        <w:tc>
          <w:tcPr>
            <w:tcW w:w="687" w:type="dxa"/>
          </w:tcPr>
          <w:p w14:paraId="33B973C9" w14:textId="229895C4" w:rsidR="008C2CED" w:rsidRPr="006D29B8" w:rsidRDefault="008C2CED">
            <w:pPr>
              <w:rPr>
                <w:sz w:val="24"/>
                <w:szCs w:val="24"/>
              </w:rPr>
            </w:pPr>
          </w:p>
        </w:tc>
        <w:tc>
          <w:tcPr>
            <w:tcW w:w="8555" w:type="dxa"/>
          </w:tcPr>
          <w:p w14:paraId="33B973CC" w14:textId="09768352" w:rsidR="00AA7517" w:rsidRPr="00EB7A7B" w:rsidRDefault="00AA7517" w:rsidP="006411E8">
            <w:pPr>
              <w:pStyle w:val="ListParagraph"/>
              <w:shd w:val="clear" w:color="auto" w:fill="FFFFFF"/>
              <w:ind w:left="304"/>
              <w:jc w:val="both"/>
              <w:rPr>
                <w:rFonts w:eastAsia="Times New Roman" w:cs="Arial"/>
                <w:bCs/>
                <w:color w:val="222222"/>
                <w:kern w:val="0"/>
                <w:sz w:val="24"/>
                <w:szCs w:val="24"/>
                <w:lang w:eastAsia="en-GB"/>
              </w:rPr>
            </w:pPr>
          </w:p>
        </w:tc>
      </w:tr>
      <w:tr w:rsidR="007A59DC" w14:paraId="33B973D2" w14:textId="77777777" w:rsidTr="00076029">
        <w:tc>
          <w:tcPr>
            <w:tcW w:w="687" w:type="dxa"/>
          </w:tcPr>
          <w:p w14:paraId="33B973CE" w14:textId="519D8998" w:rsidR="007A59DC" w:rsidRPr="006D29B8" w:rsidRDefault="007A59DC" w:rsidP="00365980">
            <w:pPr>
              <w:rPr>
                <w:sz w:val="24"/>
                <w:szCs w:val="24"/>
              </w:rPr>
            </w:pPr>
          </w:p>
        </w:tc>
        <w:tc>
          <w:tcPr>
            <w:tcW w:w="8555" w:type="dxa"/>
          </w:tcPr>
          <w:p w14:paraId="33B973D1" w14:textId="5CFF84FB" w:rsidR="00661698" w:rsidRPr="00EB7A7B" w:rsidRDefault="00661698" w:rsidP="006411E8">
            <w:pPr>
              <w:pStyle w:val="ListParagraph"/>
              <w:ind w:left="304"/>
              <w:rPr>
                <w:iCs/>
                <w:sz w:val="24"/>
                <w:szCs w:val="24"/>
              </w:rPr>
            </w:pPr>
          </w:p>
        </w:tc>
      </w:tr>
      <w:tr w:rsidR="00076029" w14:paraId="27502B00" w14:textId="77777777" w:rsidTr="00076029">
        <w:tc>
          <w:tcPr>
            <w:tcW w:w="687" w:type="dxa"/>
          </w:tcPr>
          <w:p w14:paraId="2F9EA51F" w14:textId="1BFF5726" w:rsidR="00076029" w:rsidRPr="00914C44" w:rsidRDefault="00076029" w:rsidP="00B013A5">
            <w:pPr>
              <w:rPr>
                <w:sz w:val="24"/>
                <w:szCs w:val="24"/>
              </w:rPr>
            </w:pPr>
          </w:p>
        </w:tc>
        <w:tc>
          <w:tcPr>
            <w:tcW w:w="8555" w:type="dxa"/>
          </w:tcPr>
          <w:p w14:paraId="74316DDA" w14:textId="296ED573" w:rsidR="0070378B" w:rsidRPr="0070378B" w:rsidRDefault="0070378B" w:rsidP="006411E8">
            <w:pPr>
              <w:pStyle w:val="ListParagraph"/>
              <w:ind w:left="304"/>
              <w:jc w:val="both"/>
              <w:rPr>
                <w:iCs/>
                <w:sz w:val="24"/>
                <w:szCs w:val="24"/>
              </w:rPr>
            </w:pPr>
          </w:p>
        </w:tc>
      </w:tr>
      <w:tr w:rsidR="008C2CED" w14:paraId="33B973D5" w14:textId="77777777" w:rsidTr="00076029">
        <w:tc>
          <w:tcPr>
            <w:tcW w:w="687" w:type="dxa"/>
          </w:tcPr>
          <w:p w14:paraId="33B973D3" w14:textId="77777777" w:rsidR="008C2CED" w:rsidRPr="006D29B8" w:rsidRDefault="008C2CED">
            <w:pPr>
              <w:rPr>
                <w:sz w:val="24"/>
                <w:szCs w:val="24"/>
              </w:rPr>
            </w:pPr>
          </w:p>
        </w:tc>
        <w:tc>
          <w:tcPr>
            <w:tcW w:w="8555" w:type="dxa"/>
          </w:tcPr>
          <w:p w14:paraId="33B973D4" w14:textId="77777777" w:rsidR="00CB2C66" w:rsidRPr="006D29B8" w:rsidRDefault="00CB2C66" w:rsidP="00586BF8">
            <w:pPr>
              <w:jc w:val="both"/>
              <w:rPr>
                <w:iCs/>
                <w:sz w:val="24"/>
                <w:szCs w:val="24"/>
              </w:rPr>
            </w:pPr>
          </w:p>
        </w:tc>
      </w:tr>
    </w:tbl>
    <w:p w14:paraId="33B973D6" w14:textId="77777777" w:rsidR="008C2CED" w:rsidRDefault="008C2CED"/>
    <w:p w14:paraId="33B973D7" w14:textId="77777777" w:rsidR="00586BF8" w:rsidRDefault="00586BF8"/>
    <w:sectPr w:rsidR="00586BF8" w:rsidSect="004B58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45005"/>
    <w:multiLevelType w:val="multilevel"/>
    <w:tmpl w:val="4E3A7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E912A1"/>
    <w:multiLevelType w:val="hybridMultilevel"/>
    <w:tmpl w:val="C80033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66FF9"/>
    <w:multiLevelType w:val="multilevel"/>
    <w:tmpl w:val="D0FE5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D2053A"/>
    <w:multiLevelType w:val="multilevel"/>
    <w:tmpl w:val="4E22D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A61168"/>
    <w:multiLevelType w:val="hybridMultilevel"/>
    <w:tmpl w:val="DAB4C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A90A48"/>
    <w:multiLevelType w:val="hybridMultilevel"/>
    <w:tmpl w:val="40BA70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B37B66"/>
    <w:multiLevelType w:val="multilevel"/>
    <w:tmpl w:val="BAB8C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2B7D52"/>
    <w:multiLevelType w:val="multilevel"/>
    <w:tmpl w:val="0D9C8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9239D7"/>
    <w:multiLevelType w:val="hybridMultilevel"/>
    <w:tmpl w:val="790A17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BE4510"/>
    <w:multiLevelType w:val="hybridMultilevel"/>
    <w:tmpl w:val="736205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5273CC"/>
    <w:multiLevelType w:val="multilevel"/>
    <w:tmpl w:val="4F943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5C2EE8"/>
    <w:multiLevelType w:val="hybridMultilevel"/>
    <w:tmpl w:val="5F62C2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241B73"/>
    <w:multiLevelType w:val="multilevel"/>
    <w:tmpl w:val="D1BA8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2100998">
    <w:abstractNumId w:val="12"/>
  </w:num>
  <w:num w:numId="2" w16cid:durableId="1996181293">
    <w:abstractNumId w:val="8"/>
  </w:num>
  <w:num w:numId="3" w16cid:durableId="1047880082">
    <w:abstractNumId w:val="10"/>
  </w:num>
  <w:num w:numId="4" w16cid:durableId="1359551716">
    <w:abstractNumId w:val="6"/>
  </w:num>
  <w:num w:numId="5" w16cid:durableId="624656164">
    <w:abstractNumId w:val="3"/>
  </w:num>
  <w:num w:numId="6" w16cid:durableId="1405420601">
    <w:abstractNumId w:val="0"/>
  </w:num>
  <w:num w:numId="7" w16cid:durableId="3481663">
    <w:abstractNumId w:val="4"/>
  </w:num>
  <w:num w:numId="8" w16cid:durableId="1286932274">
    <w:abstractNumId w:val="7"/>
  </w:num>
  <w:num w:numId="9" w16cid:durableId="226456843">
    <w:abstractNumId w:val="2"/>
  </w:num>
  <w:num w:numId="10" w16cid:durableId="2009674362">
    <w:abstractNumId w:val="5"/>
  </w:num>
  <w:num w:numId="11" w16cid:durableId="2104105693">
    <w:abstractNumId w:val="9"/>
  </w:num>
  <w:num w:numId="12" w16cid:durableId="1624536181">
    <w:abstractNumId w:val="1"/>
  </w:num>
  <w:num w:numId="13" w16cid:durableId="21064132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68D"/>
    <w:rsid w:val="00015D6D"/>
    <w:rsid w:val="0002353D"/>
    <w:rsid w:val="00043E90"/>
    <w:rsid w:val="00066A09"/>
    <w:rsid w:val="00071804"/>
    <w:rsid w:val="00076029"/>
    <w:rsid w:val="00087213"/>
    <w:rsid w:val="000915AF"/>
    <w:rsid w:val="00100B93"/>
    <w:rsid w:val="00116991"/>
    <w:rsid w:val="00117A24"/>
    <w:rsid w:val="0012673D"/>
    <w:rsid w:val="00142E0F"/>
    <w:rsid w:val="00150D52"/>
    <w:rsid w:val="00151CDF"/>
    <w:rsid w:val="001757DD"/>
    <w:rsid w:val="00175B95"/>
    <w:rsid w:val="00185312"/>
    <w:rsid w:val="00191B8C"/>
    <w:rsid w:val="00196922"/>
    <w:rsid w:val="001A1FEF"/>
    <w:rsid w:val="001C02DF"/>
    <w:rsid w:val="001C4A81"/>
    <w:rsid w:val="001D185B"/>
    <w:rsid w:val="001D24EC"/>
    <w:rsid w:val="001D33DE"/>
    <w:rsid w:val="001F1A91"/>
    <w:rsid w:val="00202F44"/>
    <w:rsid w:val="00211A39"/>
    <w:rsid w:val="00213081"/>
    <w:rsid w:val="00213330"/>
    <w:rsid w:val="00225898"/>
    <w:rsid w:val="002305D4"/>
    <w:rsid w:val="00245FAD"/>
    <w:rsid w:val="0026799A"/>
    <w:rsid w:val="0029076D"/>
    <w:rsid w:val="00293190"/>
    <w:rsid w:val="00293FA3"/>
    <w:rsid w:val="002A3146"/>
    <w:rsid w:val="002C0714"/>
    <w:rsid w:val="002C7A32"/>
    <w:rsid w:val="002D43D8"/>
    <w:rsid w:val="002E0B8B"/>
    <w:rsid w:val="002E3A2E"/>
    <w:rsid w:val="002F7411"/>
    <w:rsid w:val="00301A8B"/>
    <w:rsid w:val="00313334"/>
    <w:rsid w:val="003142FB"/>
    <w:rsid w:val="00330BE7"/>
    <w:rsid w:val="0036555C"/>
    <w:rsid w:val="003729A9"/>
    <w:rsid w:val="00372C5B"/>
    <w:rsid w:val="003931CF"/>
    <w:rsid w:val="003A5739"/>
    <w:rsid w:val="003A6F0C"/>
    <w:rsid w:val="003A7A66"/>
    <w:rsid w:val="003B2830"/>
    <w:rsid w:val="003B73D9"/>
    <w:rsid w:val="003C1EB6"/>
    <w:rsid w:val="003D2716"/>
    <w:rsid w:val="003E42C4"/>
    <w:rsid w:val="004073EB"/>
    <w:rsid w:val="0041531D"/>
    <w:rsid w:val="004204D1"/>
    <w:rsid w:val="00425284"/>
    <w:rsid w:val="00435CDB"/>
    <w:rsid w:val="00444062"/>
    <w:rsid w:val="0045470B"/>
    <w:rsid w:val="0047354D"/>
    <w:rsid w:val="00493D4D"/>
    <w:rsid w:val="00493E40"/>
    <w:rsid w:val="00496BB8"/>
    <w:rsid w:val="004A40A0"/>
    <w:rsid w:val="004B58BD"/>
    <w:rsid w:val="004C68BB"/>
    <w:rsid w:val="004D7D5F"/>
    <w:rsid w:val="004E6AFB"/>
    <w:rsid w:val="00502F8D"/>
    <w:rsid w:val="00511EE1"/>
    <w:rsid w:val="0051466F"/>
    <w:rsid w:val="00522EB1"/>
    <w:rsid w:val="00526D0D"/>
    <w:rsid w:val="00527E06"/>
    <w:rsid w:val="00537077"/>
    <w:rsid w:val="0054309A"/>
    <w:rsid w:val="005705BF"/>
    <w:rsid w:val="00570A0E"/>
    <w:rsid w:val="00576D85"/>
    <w:rsid w:val="00581B30"/>
    <w:rsid w:val="00586BF8"/>
    <w:rsid w:val="005930CE"/>
    <w:rsid w:val="00597296"/>
    <w:rsid w:val="005B712F"/>
    <w:rsid w:val="005B7F10"/>
    <w:rsid w:val="005C7A9B"/>
    <w:rsid w:val="005D1BA1"/>
    <w:rsid w:val="005D30DC"/>
    <w:rsid w:val="005D433F"/>
    <w:rsid w:val="005D7786"/>
    <w:rsid w:val="005E656E"/>
    <w:rsid w:val="005F1740"/>
    <w:rsid w:val="005F47D5"/>
    <w:rsid w:val="00601552"/>
    <w:rsid w:val="006200E4"/>
    <w:rsid w:val="006262A4"/>
    <w:rsid w:val="00637ED6"/>
    <w:rsid w:val="006411E8"/>
    <w:rsid w:val="006534A3"/>
    <w:rsid w:val="0065376E"/>
    <w:rsid w:val="00656540"/>
    <w:rsid w:val="00661698"/>
    <w:rsid w:val="0067624A"/>
    <w:rsid w:val="00676288"/>
    <w:rsid w:val="0067700B"/>
    <w:rsid w:val="006822A2"/>
    <w:rsid w:val="0069116D"/>
    <w:rsid w:val="006A03EF"/>
    <w:rsid w:val="006B22EB"/>
    <w:rsid w:val="006C2E0F"/>
    <w:rsid w:val="006D29B8"/>
    <w:rsid w:val="006E04EC"/>
    <w:rsid w:val="006F5CF9"/>
    <w:rsid w:val="007020C6"/>
    <w:rsid w:val="0070378B"/>
    <w:rsid w:val="007040E0"/>
    <w:rsid w:val="007063F9"/>
    <w:rsid w:val="007074C3"/>
    <w:rsid w:val="00742504"/>
    <w:rsid w:val="00743DDA"/>
    <w:rsid w:val="00763781"/>
    <w:rsid w:val="00765F19"/>
    <w:rsid w:val="00770F03"/>
    <w:rsid w:val="00777220"/>
    <w:rsid w:val="00780A7D"/>
    <w:rsid w:val="007A0514"/>
    <w:rsid w:val="007A59DC"/>
    <w:rsid w:val="007B446B"/>
    <w:rsid w:val="007B4CEC"/>
    <w:rsid w:val="007B6A81"/>
    <w:rsid w:val="007D5534"/>
    <w:rsid w:val="007E646A"/>
    <w:rsid w:val="00804D0E"/>
    <w:rsid w:val="00807385"/>
    <w:rsid w:val="00812936"/>
    <w:rsid w:val="008206E5"/>
    <w:rsid w:val="00824144"/>
    <w:rsid w:val="00831305"/>
    <w:rsid w:val="00846A3D"/>
    <w:rsid w:val="008645D9"/>
    <w:rsid w:val="00875178"/>
    <w:rsid w:val="008A636D"/>
    <w:rsid w:val="008C2CED"/>
    <w:rsid w:val="008C63A2"/>
    <w:rsid w:val="008D4282"/>
    <w:rsid w:val="008E2BAF"/>
    <w:rsid w:val="008F6DD2"/>
    <w:rsid w:val="0091368D"/>
    <w:rsid w:val="00914C44"/>
    <w:rsid w:val="00916E26"/>
    <w:rsid w:val="0092047E"/>
    <w:rsid w:val="0092775D"/>
    <w:rsid w:val="00956245"/>
    <w:rsid w:val="00956668"/>
    <w:rsid w:val="00960E25"/>
    <w:rsid w:val="00962567"/>
    <w:rsid w:val="0099478C"/>
    <w:rsid w:val="009A4C2D"/>
    <w:rsid w:val="009A7262"/>
    <w:rsid w:val="009C08CA"/>
    <w:rsid w:val="009C7534"/>
    <w:rsid w:val="009F4A80"/>
    <w:rsid w:val="009F7BC0"/>
    <w:rsid w:val="00A204D4"/>
    <w:rsid w:val="00A20BA6"/>
    <w:rsid w:val="00A42953"/>
    <w:rsid w:val="00A466C2"/>
    <w:rsid w:val="00A51CEC"/>
    <w:rsid w:val="00A53673"/>
    <w:rsid w:val="00A63673"/>
    <w:rsid w:val="00A7411A"/>
    <w:rsid w:val="00A9591A"/>
    <w:rsid w:val="00AA2855"/>
    <w:rsid w:val="00AA4F5F"/>
    <w:rsid w:val="00AA7517"/>
    <w:rsid w:val="00AC155F"/>
    <w:rsid w:val="00AC2575"/>
    <w:rsid w:val="00AC51E6"/>
    <w:rsid w:val="00AC7491"/>
    <w:rsid w:val="00B03B8F"/>
    <w:rsid w:val="00B24F77"/>
    <w:rsid w:val="00B26460"/>
    <w:rsid w:val="00B415BC"/>
    <w:rsid w:val="00B536FE"/>
    <w:rsid w:val="00B566D3"/>
    <w:rsid w:val="00B60DF1"/>
    <w:rsid w:val="00B85BDD"/>
    <w:rsid w:val="00B94E87"/>
    <w:rsid w:val="00BF5C67"/>
    <w:rsid w:val="00C00075"/>
    <w:rsid w:val="00C04F6D"/>
    <w:rsid w:val="00C56FE1"/>
    <w:rsid w:val="00C62598"/>
    <w:rsid w:val="00C64878"/>
    <w:rsid w:val="00C8415C"/>
    <w:rsid w:val="00C9167F"/>
    <w:rsid w:val="00CA291F"/>
    <w:rsid w:val="00CA703D"/>
    <w:rsid w:val="00CB2C66"/>
    <w:rsid w:val="00CC3565"/>
    <w:rsid w:val="00CC439A"/>
    <w:rsid w:val="00CD3DB9"/>
    <w:rsid w:val="00CF49AC"/>
    <w:rsid w:val="00D05D70"/>
    <w:rsid w:val="00D23580"/>
    <w:rsid w:val="00D268C9"/>
    <w:rsid w:val="00D455CE"/>
    <w:rsid w:val="00D46FED"/>
    <w:rsid w:val="00D64941"/>
    <w:rsid w:val="00D677C8"/>
    <w:rsid w:val="00D9692B"/>
    <w:rsid w:val="00DA0768"/>
    <w:rsid w:val="00DB0E07"/>
    <w:rsid w:val="00DB4C66"/>
    <w:rsid w:val="00DB638E"/>
    <w:rsid w:val="00DC4E7B"/>
    <w:rsid w:val="00DC7607"/>
    <w:rsid w:val="00DC7E38"/>
    <w:rsid w:val="00DD4E5A"/>
    <w:rsid w:val="00DD52DA"/>
    <w:rsid w:val="00DD5A78"/>
    <w:rsid w:val="00DD6334"/>
    <w:rsid w:val="00DE088F"/>
    <w:rsid w:val="00DE2282"/>
    <w:rsid w:val="00DE2701"/>
    <w:rsid w:val="00E02E92"/>
    <w:rsid w:val="00E13845"/>
    <w:rsid w:val="00E2438B"/>
    <w:rsid w:val="00E36491"/>
    <w:rsid w:val="00E5399E"/>
    <w:rsid w:val="00E56B53"/>
    <w:rsid w:val="00E606C5"/>
    <w:rsid w:val="00E64D79"/>
    <w:rsid w:val="00E72776"/>
    <w:rsid w:val="00E73F94"/>
    <w:rsid w:val="00E8038B"/>
    <w:rsid w:val="00E93192"/>
    <w:rsid w:val="00EA2985"/>
    <w:rsid w:val="00EA74E2"/>
    <w:rsid w:val="00EB7A7B"/>
    <w:rsid w:val="00EB7CDB"/>
    <w:rsid w:val="00EF015A"/>
    <w:rsid w:val="00EF1E13"/>
    <w:rsid w:val="00F01B0A"/>
    <w:rsid w:val="00F02B8D"/>
    <w:rsid w:val="00F163AA"/>
    <w:rsid w:val="00F25E1E"/>
    <w:rsid w:val="00F40821"/>
    <w:rsid w:val="00F51443"/>
    <w:rsid w:val="00F7216F"/>
    <w:rsid w:val="00F75D1C"/>
    <w:rsid w:val="00F816CC"/>
    <w:rsid w:val="00F87BDD"/>
    <w:rsid w:val="00F9305E"/>
    <w:rsid w:val="00F93CF6"/>
    <w:rsid w:val="00FA1B59"/>
    <w:rsid w:val="00FA2E3A"/>
    <w:rsid w:val="00FC27D5"/>
    <w:rsid w:val="00FF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973B1"/>
  <w15:docId w15:val="{716430DC-5D46-4899-A2CC-07E4D1DD1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8BD"/>
  </w:style>
  <w:style w:type="paragraph" w:styleId="Heading1">
    <w:name w:val="heading 1"/>
    <w:basedOn w:val="Normal"/>
    <w:next w:val="Normal"/>
    <w:link w:val="Heading1Char"/>
    <w:uiPriority w:val="9"/>
    <w:qFormat/>
    <w:rsid w:val="008C2C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2C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2C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2C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C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2C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2C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2C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2C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2C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2C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2C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2C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C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C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C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2C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2C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2C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2C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2C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2C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2C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2C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2C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2C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C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C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2CE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C2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0155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70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68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0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2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5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6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4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5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8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6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9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0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8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9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erk\Downloads\PC%20Meeting%2010%20March%20202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PC Meeting 10 March 2025</Template>
  <TotalTime>9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Chrissie Watts</cp:lastModifiedBy>
  <cp:revision>16</cp:revision>
  <cp:lastPrinted>2025-02-09T14:47:00Z</cp:lastPrinted>
  <dcterms:created xsi:type="dcterms:W3CDTF">2026-04-09T15:00:00Z</dcterms:created>
  <dcterms:modified xsi:type="dcterms:W3CDTF">2026-04-09T15:09:00Z</dcterms:modified>
</cp:coreProperties>
</file>